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426" w:rsidRDefault="00730426" w:rsidP="00730426">
      <w:bookmarkStart w:id="0" w:name="_GoBack"/>
      <w:bookmarkEnd w:id="0"/>
    </w:p>
    <w:p w:rsidR="00730426" w:rsidRPr="005956F0" w:rsidRDefault="00730426" w:rsidP="00730426">
      <w:pPr>
        <w:jc w:val="center"/>
        <w:rPr>
          <w:rFonts w:cs="Arial"/>
          <w:b/>
          <w:sz w:val="28"/>
          <w:szCs w:val="28"/>
        </w:rPr>
      </w:pPr>
      <w:r w:rsidRPr="005956F0">
        <w:rPr>
          <w:rFonts w:cs="Arial"/>
          <w:b/>
          <w:sz w:val="28"/>
          <w:szCs w:val="28"/>
        </w:rPr>
        <w:t>Freistellung vom Unterricht</w:t>
      </w:r>
    </w:p>
    <w:p w:rsidR="00730426" w:rsidRPr="005956F0" w:rsidRDefault="00730426" w:rsidP="00730426">
      <w:pPr>
        <w:rPr>
          <w:rFonts w:cs="Arial"/>
        </w:rPr>
      </w:pPr>
    </w:p>
    <w:p w:rsidR="00730426" w:rsidRDefault="00DE2822" w:rsidP="00730426">
      <w:pPr>
        <w:rPr>
          <w:rFonts w:cs="Arial"/>
        </w:rPr>
      </w:pPr>
      <w:r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cs="Arial"/>
        </w:rPr>
        <w:instrText xml:space="preserve"> FORMCHECKBOX </w:instrText>
      </w:r>
      <w:r w:rsidR="00611B9E">
        <w:rPr>
          <w:rFonts w:cs="Arial"/>
        </w:rPr>
      </w:r>
      <w:r w:rsidR="00611B9E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"/>
      <w:r>
        <w:rPr>
          <w:rFonts w:cs="Arial"/>
        </w:rPr>
        <w:t xml:space="preserve"> </w:t>
      </w:r>
      <w:r w:rsidR="00730426" w:rsidRPr="00DE2822">
        <w:rPr>
          <w:rFonts w:cs="Arial"/>
          <w:sz w:val="22"/>
        </w:rPr>
        <w:t xml:space="preserve">bis zu 2 Tagen - an die </w:t>
      </w:r>
      <w:r w:rsidRPr="00DE2822">
        <w:rPr>
          <w:rFonts w:cs="Arial"/>
          <w:sz w:val="22"/>
        </w:rPr>
        <w:t>Klassenleitung</w:t>
      </w:r>
      <w:r w:rsidR="00730426" w:rsidRPr="00DE2822">
        <w:rPr>
          <w:rFonts w:cs="Arial"/>
          <w:sz w:val="22"/>
        </w:rPr>
        <w:t xml:space="preserve"> </w:t>
      </w:r>
      <w:r w:rsidR="00730426" w:rsidRPr="005956F0">
        <w:rPr>
          <w:rFonts w:cs="Arial"/>
        </w:rPr>
        <w:t>_________________________________</w:t>
      </w:r>
    </w:p>
    <w:p w:rsidR="00730426" w:rsidRPr="005956F0" w:rsidRDefault="00730426" w:rsidP="00730426">
      <w:pPr>
        <w:rPr>
          <w:rFonts w:cs="Arial"/>
        </w:rPr>
      </w:pPr>
    </w:p>
    <w:p w:rsidR="00730426" w:rsidRPr="005956F0" w:rsidRDefault="00FD3510" w:rsidP="00FD3510">
      <w:pPr>
        <w:tabs>
          <w:tab w:val="left" w:pos="3289"/>
        </w:tabs>
        <w:rPr>
          <w:rFonts w:cs="Arial"/>
        </w:rPr>
      </w:pPr>
      <w:r>
        <w:rPr>
          <w:rFonts w:cs="Arial"/>
        </w:rPr>
        <w:tab/>
      </w:r>
      <w:r w:rsidR="00730426" w:rsidRPr="00DE2822">
        <w:rPr>
          <w:rFonts w:cs="Arial"/>
          <w:sz w:val="22"/>
        </w:rPr>
        <w:t>Klasse</w:t>
      </w:r>
      <w:r w:rsidR="00730426">
        <w:rPr>
          <w:rFonts w:cs="Arial"/>
        </w:rPr>
        <w:t>: _________________________________</w:t>
      </w:r>
    </w:p>
    <w:p w:rsidR="00730426" w:rsidRPr="00DE2822" w:rsidRDefault="00DE2822" w:rsidP="00730426">
      <w:pPr>
        <w:rPr>
          <w:rFonts w:cs="Arial"/>
          <w:sz w:val="22"/>
        </w:rPr>
      </w:pPr>
      <w:r>
        <w:rPr>
          <w:rFonts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rFonts w:cs="Arial"/>
        </w:rPr>
        <w:instrText xml:space="preserve"> FORMCHECKBOX </w:instrText>
      </w:r>
      <w:r w:rsidR="00611B9E">
        <w:rPr>
          <w:rFonts w:cs="Arial"/>
        </w:rPr>
      </w:r>
      <w:r w:rsidR="00611B9E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"/>
      <w:r w:rsidR="00730426" w:rsidRPr="005956F0">
        <w:rPr>
          <w:rFonts w:cs="Arial"/>
        </w:rPr>
        <w:t xml:space="preserve"> </w:t>
      </w:r>
      <w:r w:rsidR="00730426" w:rsidRPr="00DE2822">
        <w:rPr>
          <w:rFonts w:cs="Arial"/>
          <w:sz w:val="22"/>
        </w:rPr>
        <w:t>mehr als 2 Tage</w:t>
      </w:r>
    </w:p>
    <w:p w:rsidR="00730426" w:rsidRPr="00DE2822" w:rsidRDefault="00DE2822" w:rsidP="00FD3510">
      <w:pPr>
        <w:spacing w:before="240" w:line="276" w:lineRule="auto"/>
        <w:rPr>
          <w:rFonts w:cs="Arial"/>
          <w:b/>
          <w:sz w:val="24"/>
        </w:rPr>
      </w:pPr>
      <w:r w:rsidRPr="00DE2822">
        <w:rPr>
          <w:rFonts w:cs="Arial"/>
          <w:b/>
          <w:sz w:val="24"/>
        </w:rPr>
        <w:t>Nur über die Klassenleitung</w:t>
      </w:r>
    </w:p>
    <w:p w:rsidR="00730426" w:rsidRPr="00DE2822" w:rsidRDefault="00730426" w:rsidP="00DE2822">
      <w:pPr>
        <w:spacing w:line="276" w:lineRule="auto"/>
        <w:rPr>
          <w:rFonts w:cs="Arial"/>
          <w:sz w:val="22"/>
        </w:rPr>
      </w:pPr>
      <w:r w:rsidRPr="00DE2822">
        <w:rPr>
          <w:rFonts w:cs="Arial"/>
          <w:sz w:val="22"/>
        </w:rPr>
        <w:t>An die</w:t>
      </w:r>
    </w:p>
    <w:p w:rsidR="00730426" w:rsidRPr="00DE2822" w:rsidRDefault="00730426" w:rsidP="00DE2822">
      <w:pPr>
        <w:spacing w:line="276" w:lineRule="auto"/>
        <w:rPr>
          <w:rFonts w:cs="Arial"/>
          <w:sz w:val="22"/>
        </w:rPr>
      </w:pPr>
      <w:r w:rsidRPr="00DE2822">
        <w:rPr>
          <w:rFonts w:cs="Arial"/>
          <w:sz w:val="22"/>
        </w:rPr>
        <w:t>Schulleitung</w:t>
      </w:r>
    </w:p>
    <w:p w:rsidR="00730426" w:rsidRPr="00DE2822" w:rsidRDefault="00730426" w:rsidP="00DE2822">
      <w:pPr>
        <w:spacing w:line="276" w:lineRule="auto"/>
        <w:rPr>
          <w:rFonts w:cs="Arial"/>
          <w:sz w:val="22"/>
        </w:rPr>
      </w:pPr>
      <w:r w:rsidRPr="00DE2822">
        <w:rPr>
          <w:rFonts w:cs="Arial"/>
          <w:sz w:val="22"/>
        </w:rPr>
        <w:t>Georgsanstalt BBS II des Landkreises Uelzen</w:t>
      </w:r>
    </w:p>
    <w:p w:rsidR="00730426" w:rsidRPr="005956F0" w:rsidRDefault="00730426" w:rsidP="00DE2822">
      <w:pPr>
        <w:spacing w:line="276" w:lineRule="auto"/>
        <w:rPr>
          <w:rFonts w:cs="Arial"/>
        </w:rPr>
      </w:pPr>
    </w:p>
    <w:p w:rsidR="00730426" w:rsidRPr="005956F0" w:rsidRDefault="00730426" w:rsidP="00730426">
      <w:pPr>
        <w:rPr>
          <w:rFonts w:cs="Arial"/>
        </w:rPr>
      </w:pPr>
    </w:p>
    <w:p w:rsidR="00730426" w:rsidRPr="005956F0" w:rsidRDefault="00730426" w:rsidP="00730426">
      <w:pPr>
        <w:jc w:val="right"/>
        <w:rPr>
          <w:rFonts w:cs="Arial"/>
        </w:rPr>
      </w:pPr>
    </w:p>
    <w:p w:rsidR="00730426" w:rsidRPr="005956F0" w:rsidRDefault="00730426" w:rsidP="00FE2A02">
      <w:pPr>
        <w:spacing w:line="276" w:lineRule="auto"/>
        <w:rPr>
          <w:rFonts w:cs="Arial"/>
        </w:rPr>
      </w:pPr>
      <w:r w:rsidRPr="00DE2822">
        <w:rPr>
          <w:rFonts w:cs="Arial"/>
          <w:sz w:val="22"/>
        </w:rPr>
        <w:t>Sehr geehrte Frau</w:t>
      </w:r>
      <w:r w:rsidRPr="005956F0">
        <w:rPr>
          <w:rFonts w:cs="Arial"/>
        </w:rPr>
        <w:t xml:space="preserve"> _____________________________,</w:t>
      </w:r>
    </w:p>
    <w:p w:rsidR="00730426" w:rsidRPr="005956F0" w:rsidRDefault="00730426" w:rsidP="00FE2A02">
      <w:pPr>
        <w:spacing w:line="276" w:lineRule="auto"/>
        <w:rPr>
          <w:rFonts w:cs="Arial"/>
        </w:rPr>
      </w:pPr>
    </w:p>
    <w:p w:rsidR="00730426" w:rsidRPr="005956F0" w:rsidRDefault="00730426" w:rsidP="00FE2A02">
      <w:pPr>
        <w:spacing w:line="276" w:lineRule="auto"/>
        <w:rPr>
          <w:rFonts w:cs="Arial"/>
        </w:rPr>
      </w:pPr>
      <w:r w:rsidRPr="00DE2822">
        <w:rPr>
          <w:rFonts w:cs="Arial"/>
          <w:sz w:val="22"/>
        </w:rPr>
        <w:t xml:space="preserve">Sehr geehrter Herr </w:t>
      </w:r>
      <w:r w:rsidRPr="005956F0">
        <w:rPr>
          <w:rFonts w:cs="Arial"/>
        </w:rPr>
        <w:t>____________________________</w:t>
      </w:r>
      <w:r>
        <w:rPr>
          <w:rFonts w:cs="Arial"/>
        </w:rPr>
        <w:t>_</w:t>
      </w:r>
      <w:r w:rsidRPr="005956F0">
        <w:rPr>
          <w:rFonts w:cs="Arial"/>
        </w:rPr>
        <w:t>,</w:t>
      </w:r>
    </w:p>
    <w:p w:rsidR="00730426" w:rsidRPr="005956F0" w:rsidRDefault="00730426" w:rsidP="00730426">
      <w:pPr>
        <w:rPr>
          <w:rFonts w:cs="Arial"/>
        </w:rPr>
      </w:pPr>
    </w:p>
    <w:p w:rsidR="00730426" w:rsidRDefault="00730426" w:rsidP="00FE2A02">
      <w:pPr>
        <w:rPr>
          <w:rFonts w:cs="Arial"/>
        </w:rPr>
      </w:pPr>
      <w:r w:rsidRPr="00FE2A02">
        <w:rPr>
          <w:rFonts w:cs="Arial"/>
          <w:sz w:val="22"/>
        </w:rPr>
        <w:t>hiermit bitte ich Sie</w:t>
      </w:r>
      <w:r w:rsidR="00641750">
        <w:rPr>
          <w:rFonts w:cs="Arial"/>
          <w:sz w:val="22"/>
        </w:rPr>
        <w:t>,</w:t>
      </w:r>
      <w:r w:rsidRPr="00FE2A02">
        <w:rPr>
          <w:rFonts w:cs="Arial"/>
          <w:sz w:val="22"/>
        </w:rPr>
        <w:t xml:space="preserve"> </w:t>
      </w:r>
      <w:r w:rsidR="00B4300B">
        <w:rPr>
          <w:rFonts w:cs="Arial"/>
        </w:rPr>
        <w:t>________________________________________________</w:t>
      </w:r>
      <w:r w:rsidRPr="005956F0">
        <w:rPr>
          <w:rFonts w:cs="Arial"/>
        </w:rPr>
        <w:t>_</w:t>
      </w:r>
    </w:p>
    <w:p w:rsidR="00B4300B" w:rsidRPr="00B4300B" w:rsidRDefault="00B4300B" w:rsidP="00730426">
      <w:pPr>
        <w:spacing w:line="360" w:lineRule="auto"/>
        <w:rPr>
          <w:rFonts w:cs="Arial"/>
          <w:i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E2A02">
        <w:rPr>
          <w:rFonts w:cs="Arial"/>
          <w:i/>
        </w:rPr>
        <w:t>Vor-und</w:t>
      </w:r>
      <w:r w:rsidRPr="00B4300B">
        <w:rPr>
          <w:rFonts w:cs="Arial"/>
          <w:i/>
        </w:rPr>
        <w:t xml:space="preserve"> Nachname</w:t>
      </w:r>
    </w:p>
    <w:p w:rsidR="00730426" w:rsidRPr="005956F0" w:rsidRDefault="00730426" w:rsidP="00730426">
      <w:pPr>
        <w:spacing w:line="360" w:lineRule="auto"/>
        <w:rPr>
          <w:rFonts w:cs="Arial"/>
          <w:sz w:val="16"/>
          <w:szCs w:val="16"/>
        </w:rPr>
      </w:pPr>
    </w:p>
    <w:p w:rsidR="00730426" w:rsidRPr="005956F0" w:rsidRDefault="00730426" w:rsidP="00730426">
      <w:pPr>
        <w:spacing w:line="360" w:lineRule="auto"/>
        <w:rPr>
          <w:rFonts w:cs="Arial"/>
        </w:rPr>
      </w:pPr>
      <w:r w:rsidRPr="00FE2A02">
        <w:rPr>
          <w:rFonts w:cs="Arial"/>
          <w:sz w:val="22"/>
        </w:rPr>
        <w:t>vom Unterricht von</w:t>
      </w:r>
      <w:r>
        <w:rPr>
          <w:rFonts w:cs="Arial"/>
        </w:rPr>
        <w:t xml:space="preserve"> ___________________________ </w:t>
      </w:r>
      <w:r w:rsidRPr="00FE2A02">
        <w:rPr>
          <w:rFonts w:cs="Arial"/>
          <w:sz w:val="22"/>
        </w:rPr>
        <w:t xml:space="preserve">bis </w:t>
      </w:r>
      <w:r>
        <w:rPr>
          <w:rFonts w:cs="Arial"/>
        </w:rPr>
        <w:t xml:space="preserve">____________________________ </w:t>
      </w:r>
      <w:r w:rsidRPr="00FE2A02">
        <w:rPr>
          <w:rFonts w:cs="Arial"/>
          <w:sz w:val="22"/>
        </w:rPr>
        <w:t>zu befreien</w:t>
      </w:r>
      <w:r w:rsidRPr="005956F0">
        <w:rPr>
          <w:rFonts w:cs="Arial"/>
        </w:rPr>
        <w:t>.</w:t>
      </w:r>
    </w:p>
    <w:p w:rsidR="00730426" w:rsidRPr="005956F0" w:rsidRDefault="00730426" w:rsidP="00730426">
      <w:pPr>
        <w:rPr>
          <w:rFonts w:cs="Arial"/>
        </w:rPr>
      </w:pPr>
    </w:p>
    <w:p w:rsidR="00730426" w:rsidRPr="005956F0" w:rsidRDefault="00730426" w:rsidP="00FE2A02">
      <w:pPr>
        <w:spacing w:line="276" w:lineRule="auto"/>
        <w:rPr>
          <w:rFonts w:cs="Arial"/>
        </w:rPr>
      </w:pPr>
      <w:r w:rsidRPr="00FE2A02">
        <w:rPr>
          <w:rFonts w:cs="Arial"/>
          <w:sz w:val="22"/>
        </w:rPr>
        <w:t>Begründung</w:t>
      </w:r>
      <w:r w:rsidR="00FE2A02">
        <w:rPr>
          <w:rFonts w:cs="Arial"/>
          <w:sz w:val="22"/>
        </w:rPr>
        <w:t xml:space="preserve">: </w:t>
      </w:r>
      <w:r w:rsidRPr="005956F0">
        <w:rPr>
          <w:rFonts w:cs="Arial"/>
        </w:rPr>
        <w:t>________________________________________________________________________</w:t>
      </w:r>
    </w:p>
    <w:p w:rsidR="00730426" w:rsidRPr="005956F0" w:rsidRDefault="00730426" w:rsidP="00FE2A02">
      <w:pPr>
        <w:spacing w:line="276" w:lineRule="auto"/>
        <w:rPr>
          <w:rFonts w:cs="Arial"/>
        </w:rPr>
      </w:pPr>
    </w:p>
    <w:p w:rsidR="00730426" w:rsidRPr="005956F0" w:rsidRDefault="00730426" w:rsidP="00FE2A02">
      <w:pPr>
        <w:spacing w:line="276" w:lineRule="auto"/>
        <w:rPr>
          <w:rFonts w:cs="Arial"/>
        </w:rPr>
      </w:pPr>
      <w:r w:rsidRPr="005956F0">
        <w:rPr>
          <w:rFonts w:cs="Arial"/>
        </w:rPr>
        <w:t>____________________________________________________________________________________</w:t>
      </w:r>
    </w:p>
    <w:p w:rsidR="00730426" w:rsidRPr="005956F0" w:rsidRDefault="00730426" w:rsidP="00FE2A02">
      <w:pPr>
        <w:spacing w:line="276" w:lineRule="auto"/>
        <w:rPr>
          <w:rFonts w:cs="Arial"/>
        </w:rPr>
      </w:pPr>
    </w:p>
    <w:p w:rsidR="00730426" w:rsidRPr="005956F0" w:rsidRDefault="00730426" w:rsidP="00FE2A02">
      <w:pPr>
        <w:spacing w:line="276" w:lineRule="auto"/>
        <w:rPr>
          <w:rFonts w:cs="Arial"/>
        </w:rPr>
      </w:pPr>
      <w:r w:rsidRPr="005956F0">
        <w:rPr>
          <w:rFonts w:cs="Arial"/>
        </w:rPr>
        <w:t>____________________________________________________________________________________</w:t>
      </w:r>
    </w:p>
    <w:p w:rsidR="00730426" w:rsidRPr="005956F0" w:rsidRDefault="00730426" w:rsidP="00FE2A02">
      <w:pPr>
        <w:spacing w:line="276" w:lineRule="auto"/>
        <w:rPr>
          <w:rFonts w:cs="Arial"/>
        </w:rPr>
      </w:pPr>
    </w:p>
    <w:p w:rsidR="00730426" w:rsidRPr="005956F0" w:rsidRDefault="00730426" w:rsidP="00FE2A02">
      <w:pPr>
        <w:spacing w:line="276" w:lineRule="auto"/>
        <w:rPr>
          <w:rFonts w:cs="Arial"/>
        </w:rPr>
      </w:pPr>
      <w:r w:rsidRPr="005956F0">
        <w:rPr>
          <w:rFonts w:cs="Arial"/>
        </w:rPr>
        <w:t>____________________________________________________________________________________</w:t>
      </w:r>
    </w:p>
    <w:p w:rsidR="00730426" w:rsidRDefault="00730426" w:rsidP="00730426">
      <w:pPr>
        <w:spacing w:line="360" w:lineRule="auto"/>
        <w:rPr>
          <w:rFonts w:cs="Arial"/>
        </w:rPr>
      </w:pPr>
    </w:p>
    <w:p w:rsidR="00730426" w:rsidRPr="005956F0" w:rsidRDefault="00730426" w:rsidP="00FD3510">
      <w:pPr>
        <w:spacing w:before="240"/>
        <w:rPr>
          <w:rFonts w:cs="Arial"/>
        </w:rPr>
      </w:pPr>
      <w:r w:rsidRPr="005956F0">
        <w:rPr>
          <w:rFonts w:cs="Arial"/>
        </w:rPr>
        <w:t>___________________________</w:t>
      </w:r>
      <w:r w:rsidRPr="005956F0">
        <w:rPr>
          <w:rFonts w:cs="Arial"/>
        </w:rPr>
        <w:tab/>
      </w:r>
      <w:r w:rsidRPr="005956F0">
        <w:rPr>
          <w:rFonts w:cs="Arial"/>
        </w:rPr>
        <w:tab/>
        <w:t>______________________________________________</w:t>
      </w:r>
    </w:p>
    <w:p w:rsidR="00481CD9" w:rsidRDefault="00730426" w:rsidP="00481CD9">
      <w:pPr>
        <w:rPr>
          <w:rFonts w:cs="Arial"/>
          <w:sz w:val="22"/>
        </w:rPr>
      </w:pPr>
      <w:r w:rsidRPr="00FE2A02">
        <w:rPr>
          <w:rFonts w:cs="Arial"/>
          <w:sz w:val="22"/>
        </w:rPr>
        <w:t>Ort, Datum</w:t>
      </w:r>
      <w:r w:rsidRPr="005956F0">
        <w:rPr>
          <w:rFonts w:cs="Arial"/>
          <w:sz w:val="18"/>
          <w:szCs w:val="18"/>
        </w:rPr>
        <w:tab/>
      </w:r>
      <w:r w:rsidRPr="005956F0">
        <w:rPr>
          <w:rFonts w:cs="Arial"/>
          <w:sz w:val="18"/>
          <w:szCs w:val="18"/>
        </w:rPr>
        <w:tab/>
      </w:r>
      <w:r w:rsidRPr="005956F0">
        <w:rPr>
          <w:rFonts w:cs="Arial"/>
          <w:sz w:val="18"/>
          <w:szCs w:val="18"/>
        </w:rPr>
        <w:tab/>
      </w:r>
      <w:r w:rsidRPr="005956F0">
        <w:rPr>
          <w:rFonts w:cs="Arial"/>
          <w:sz w:val="18"/>
          <w:szCs w:val="18"/>
        </w:rPr>
        <w:tab/>
      </w:r>
      <w:r w:rsidRPr="005956F0">
        <w:rPr>
          <w:rFonts w:cs="Arial"/>
          <w:sz w:val="18"/>
          <w:szCs w:val="18"/>
        </w:rPr>
        <w:tab/>
      </w:r>
      <w:r w:rsidRPr="00FE2A02">
        <w:rPr>
          <w:rFonts w:cs="Arial"/>
          <w:sz w:val="22"/>
        </w:rPr>
        <w:t>Unterschrift</w:t>
      </w:r>
      <w:r w:rsidR="00481CD9">
        <w:rPr>
          <w:rFonts w:cs="Arial"/>
          <w:sz w:val="22"/>
        </w:rPr>
        <w:t xml:space="preserve"> </w:t>
      </w:r>
      <w:r w:rsidR="00FE2A02" w:rsidRPr="00FE2A02">
        <w:rPr>
          <w:rFonts w:cs="Arial"/>
          <w:sz w:val="22"/>
        </w:rPr>
        <w:t>Schüler:in</w:t>
      </w:r>
      <w:r w:rsidR="00FD3510">
        <w:rPr>
          <w:rFonts w:cs="Arial"/>
          <w:sz w:val="22"/>
        </w:rPr>
        <w:t xml:space="preserve">  </w:t>
      </w:r>
    </w:p>
    <w:p w:rsidR="00730426" w:rsidRPr="00FE2A02" w:rsidRDefault="00FD3510" w:rsidP="00481CD9">
      <w:pPr>
        <w:ind w:left="3545" w:firstLine="709"/>
        <w:rPr>
          <w:rFonts w:cs="Arial"/>
          <w:sz w:val="22"/>
        </w:rPr>
      </w:pPr>
      <w:r>
        <w:rPr>
          <w:rFonts w:cs="Arial"/>
          <w:sz w:val="22"/>
        </w:rPr>
        <w:t>d</w:t>
      </w:r>
      <w:r w:rsidR="00FE2A02" w:rsidRPr="00FE2A02">
        <w:rPr>
          <w:rFonts w:cs="Arial"/>
          <w:sz w:val="22"/>
        </w:rPr>
        <w:t>er/die Sorgeberechtigte/r</w:t>
      </w:r>
    </w:p>
    <w:p w:rsidR="00730426" w:rsidRDefault="00730426" w:rsidP="00730426">
      <w:pPr>
        <w:rPr>
          <w:rFonts w:cs="Arial"/>
        </w:rPr>
      </w:pPr>
    </w:p>
    <w:p w:rsidR="00481CD9" w:rsidRDefault="00481CD9" w:rsidP="00730426">
      <w:pPr>
        <w:rPr>
          <w:rFonts w:cs="Arial"/>
        </w:rPr>
      </w:pPr>
    </w:p>
    <w:p w:rsidR="00481CD9" w:rsidRDefault="00481CD9" w:rsidP="00481CD9">
      <w:pPr>
        <w:rPr>
          <w:rFonts w:cs="Arial"/>
          <w:sz w:val="22"/>
        </w:rPr>
      </w:pPr>
      <w:r w:rsidRPr="00FE2A02">
        <w:rPr>
          <w:rFonts w:cs="Arial"/>
          <w:sz w:val="22"/>
        </w:rPr>
        <w:t>Befürwortet:</w:t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tab/>
      </w:r>
      <w:r>
        <w:rPr>
          <w:rFonts w:cs="Arial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rPr>
          <w:rFonts w:cs="Arial"/>
          <w:sz w:val="22"/>
        </w:rPr>
        <w:instrText xml:space="preserve"> FORMCHECKBOX </w:instrText>
      </w:r>
      <w:r w:rsidR="00611B9E">
        <w:rPr>
          <w:rFonts w:cs="Arial"/>
          <w:sz w:val="22"/>
        </w:rPr>
      </w:r>
      <w:r w:rsidR="00611B9E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3"/>
      <w:r>
        <w:rPr>
          <w:rFonts w:cs="Arial"/>
          <w:sz w:val="22"/>
        </w:rPr>
        <w:t xml:space="preserve"> ja</w:t>
      </w:r>
      <w:r>
        <w:rPr>
          <w:rFonts w:cs="Arial"/>
          <w:sz w:val="22"/>
        </w:rPr>
        <w:tab/>
        <w:t xml:space="preserve"> </w:t>
      </w:r>
      <w:r>
        <w:rPr>
          <w:rFonts w:cs="Arial"/>
          <w:sz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rFonts w:cs="Arial"/>
          <w:sz w:val="22"/>
        </w:rPr>
        <w:instrText xml:space="preserve"> FORMCHECKBOX </w:instrText>
      </w:r>
      <w:r w:rsidR="00611B9E">
        <w:rPr>
          <w:rFonts w:cs="Arial"/>
          <w:sz w:val="22"/>
        </w:rPr>
      </w:r>
      <w:r w:rsidR="00611B9E"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4"/>
      <w:r>
        <w:rPr>
          <w:rFonts w:cs="Arial"/>
          <w:sz w:val="22"/>
        </w:rPr>
        <w:t xml:space="preserve">nein </w:t>
      </w:r>
    </w:p>
    <w:p w:rsidR="00481CD9" w:rsidRDefault="00481CD9" w:rsidP="00481CD9">
      <w:pPr>
        <w:pBdr>
          <w:top w:val="single" w:sz="4" w:space="1" w:color="auto"/>
        </w:pBdr>
        <w:spacing w:line="360" w:lineRule="auto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Datum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Klassenleitung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</w:p>
    <w:p w:rsidR="00481CD9" w:rsidRDefault="00481CD9" w:rsidP="00730426">
      <w:pPr>
        <w:rPr>
          <w:rFonts w:cs="Arial"/>
        </w:rPr>
      </w:pPr>
    </w:p>
    <w:p w:rsidR="00730426" w:rsidRDefault="00730426" w:rsidP="00730426">
      <w:pPr>
        <w:rPr>
          <w:rFonts w:cs="Arial"/>
        </w:rPr>
      </w:pPr>
    </w:p>
    <w:p w:rsidR="00730426" w:rsidRPr="005956F0" w:rsidRDefault="00730426" w:rsidP="00730426">
      <w:pPr>
        <w:rPr>
          <w:rFonts w:cs="Arial"/>
        </w:rPr>
      </w:pPr>
    </w:p>
    <w:p w:rsidR="00730426" w:rsidRPr="005956F0" w:rsidRDefault="00730426" w:rsidP="00730426">
      <w:pPr>
        <w:rPr>
          <w:rFonts w:cs="Arial"/>
        </w:rPr>
      </w:pPr>
      <w:r w:rsidRPr="00FE2A02">
        <w:rPr>
          <w:rFonts w:cs="Arial"/>
          <w:sz w:val="22"/>
        </w:rPr>
        <w:t>Genehmigt</w:t>
      </w:r>
      <w:r w:rsidRPr="005956F0">
        <w:rPr>
          <w:rFonts w:cs="Arial"/>
        </w:rPr>
        <w:t>: _________________________________________________________________________</w:t>
      </w:r>
    </w:p>
    <w:p w:rsidR="00730426" w:rsidRPr="00FD3510" w:rsidRDefault="00730426" w:rsidP="00730426">
      <w:pPr>
        <w:rPr>
          <w:rFonts w:cs="Arial"/>
        </w:rPr>
      </w:pPr>
      <w:r w:rsidRPr="005956F0">
        <w:rPr>
          <w:rFonts w:cs="Arial"/>
          <w:sz w:val="24"/>
        </w:rPr>
        <w:tab/>
      </w:r>
      <w:r w:rsidRPr="005956F0">
        <w:rPr>
          <w:rFonts w:cs="Arial"/>
          <w:sz w:val="24"/>
        </w:rPr>
        <w:tab/>
      </w:r>
      <w:r w:rsidRPr="005956F0">
        <w:rPr>
          <w:rFonts w:cs="Arial"/>
          <w:sz w:val="24"/>
        </w:rPr>
        <w:tab/>
      </w:r>
      <w:r w:rsidRPr="00FE2A02">
        <w:rPr>
          <w:rFonts w:cs="Arial"/>
          <w:sz w:val="22"/>
        </w:rPr>
        <w:t xml:space="preserve">Ort, Datum </w:t>
      </w:r>
      <w:r w:rsidRPr="00FE2A02">
        <w:rPr>
          <w:rFonts w:cs="Arial"/>
          <w:sz w:val="22"/>
        </w:rPr>
        <w:tab/>
      </w:r>
      <w:r w:rsidR="00FE2A02" w:rsidRPr="00FE2A02">
        <w:rPr>
          <w:rFonts w:cs="Arial"/>
          <w:sz w:val="22"/>
        </w:rPr>
        <w:tab/>
      </w:r>
      <w:r w:rsidRPr="00FE2A02">
        <w:rPr>
          <w:rFonts w:cs="Arial"/>
          <w:sz w:val="22"/>
        </w:rPr>
        <w:tab/>
        <w:t>Unterschrift</w:t>
      </w:r>
      <w:r w:rsidR="00FE2A02">
        <w:rPr>
          <w:rFonts w:cs="Arial"/>
          <w:sz w:val="22"/>
        </w:rPr>
        <w:t xml:space="preserve"> Schulleitung</w:t>
      </w:r>
    </w:p>
    <w:sectPr w:rsidR="00730426" w:rsidRPr="00FD3510" w:rsidSect="00ED66C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65" w:right="1134" w:bottom="1134" w:left="1366" w:header="95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B9E" w:rsidRDefault="00611B9E">
      <w:r>
        <w:separator/>
      </w:r>
    </w:p>
  </w:endnote>
  <w:endnote w:type="continuationSeparator" w:id="0">
    <w:p w:rsidR="00611B9E" w:rsidRDefault="0061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BCOfficina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-Roma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00B" w:rsidRDefault="002B702D">
    <w:pPr>
      <w:pStyle w:val="Fuzeile"/>
      <w:tabs>
        <w:tab w:val="clear" w:pos="4536"/>
        <w:tab w:val="clear" w:pos="9072"/>
        <w:tab w:val="left" w:pos="3686"/>
        <w:tab w:val="left" w:pos="7371"/>
      </w:tabs>
      <w:rPr>
        <w:rFonts w:ascii="Arial Narrow" w:hAnsi="Arial Narrow"/>
        <w:color w:val="FF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69000" cy="104775"/>
          <wp:effectExtent l="0" t="0" r="0" b="0"/>
          <wp:wrapTight wrapText="bothSides">
            <wp:wrapPolygon edited="0">
              <wp:start x="0" y="0"/>
              <wp:lineTo x="0" y="19636"/>
              <wp:lineTo x="21508" y="19636"/>
              <wp:lineTo x="21508" y="0"/>
              <wp:lineTo x="0" y="0"/>
            </wp:wrapPolygon>
          </wp:wrapTight>
          <wp:docPr id="5" name="Bild 12" descr="briefkopf unten_rot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2" descr="briefkopf unten_rot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00B" w:rsidRPr="00481CD9" w:rsidRDefault="002B702D">
    <w:pPr>
      <w:pStyle w:val="Fuzeile"/>
      <w:rPr>
        <w:sz w:val="16"/>
      </w:rPr>
    </w:pPr>
    <w:r w:rsidRPr="00481CD9">
      <w:rPr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69000" cy="104775"/>
          <wp:effectExtent l="0" t="0" r="0" b="0"/>
          <wp:wrapTight wrapText="bothSides">
            <wp:wrapPolygon edited="0">
              <wp:start x="0" y="0"/>
              <wp:lineTo x="0" y="19636"/>
              <wp:lineTo x="21508" y="19636"/>
              <wp:lineTo x="21508" y="0"/>
              <wp:lineTo x="0" y="0"/>
            </wp:wrapPolygon>
          </wp:wrapTight>
          <wp:docPr id="2" name="Bild 11" descr="briefkopf unten_rot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1" descr="briefkopf unten_rot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1CD9" w:rsidRPr="00481CD9">
      <w:rPr>
        <w:sz w:val="16"/>
      </w:rPr>
      <w:t>Stand 17.06.2025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B9E" w:rsidRDefault="00611B9E">
      <w:r>
        <w:separator/>
      </w:r>
    </w:p>
  </w:footnote>
  <w:footnote w:type="continuationSeparator" w:id="0">
    <w:p w:rsidR="00611B9E" w:rsidRDefault="00611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00B" w:rsidRDefault="002B702D" w:rsidP="006100F9">
    <w:pPr>
      <w:pStyle w:val="Kopfzeile"/>
    </w:pPr>
    <w:r w:rsidRPr="00536C7A">
      <w:rPr>
        <w:noProof/>
      </w:rPr>
      <w:drawing>
        <wp:inline distT="0" distB="0" distL="0" distR="0">
          <wp:extent cx="1110615" cy="533400"/>
          <wp:effectExtent l="0" t="0" r="0" b="0"/>
          <wp:docPr id="1" name="Bild 1" descr="_Pi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_Pic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061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300B" w:rsidRDefault="00B4300B" w:rsidP="006100F9">
    <w:pPr>
      <w:pStyle w:val="Kopfzeile"/>
    </w:pPr>
  </w:p>
  <w:p w:rsidR="00B4300B" w:rsidRPr="006100F9" w:rsidRDefault="00B4300B" w:rsidP="006100F9">
    <w:pPr>
      <w:pStyle w:val="Kopfzeile"/>
      <w:rPr>
        <w:rFonts w:cs="Arial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00B" w:rsidRDefault="002B702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4899025</wp:posOffset>
              </wp:positionH>
              <wp:positionV relativeFrom="paragraph">
                <wp:posOffset>-340995</wp:posOffset>
              </wp:positionV>
              <wp:extent cx="1257300" cy="1808480"/>
              <wp:effectExtent l="0" t="0" r="0" b="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80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00B" w:rsidRPr="006100F9" w:rsidRDefault="00B4300B" w:rsidP="00ED66CD">
                          <w:pP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6100F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Hauptstandort</w:t>
                          </w:r>
                        </w:p>
                        <w:p w:rsidR="00B4300B" w:rsidRPr="006100F9" w:rsidRDefault="00B4300B" w:rsidP="00ED66CD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6100F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Esterholzer Str. 71</w:t>
                          </w:r>
                        </w:p>
                        <w:p w:rsidR="00B4300B" w:rsidRPr="006100F9" w:rsidRDefault="00B4300B" w:rsidP="00ED66CD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6100F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29525 Uelzen</w:t>
                          </w:r>
                        </w:p>
                        <w:p w:rsidR="00B4300B" w:rsidRPr="006100F9" w:rsidRDefault="00B4300B" w:rsidP="00ED66CD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Tel.  0581 971235-0</w:t>
                          </w:r>
                        </w:p>
                        <w:p w:rsidR="00B4300B" w:rsidRPr="006100F9" w:rsidRDefault="00B4300B" w:rsidP="00ED66CD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Fax. 0581 971235-63</w:t>
                          </w:r>
                        </w:p>
                        <w:p w:rsidR="00B4300B" w:rsidRPr="006100F9" w:rsidRDefault="00B4300B" w:rsidP="00ED66CD">
                          <w:pPr>
                            <w:spacing w:before="6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6100F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Standort Ebstorf</w:t>
                          </w:r>
                        </w:p>
                        <w:p w:rsidR="00B4300B" w:rsidRPr="006100F9" w:rsidRDefault="00B4300B" w:rsidP="00ED66CD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6100F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Fischerstraße 1</w:t>
                          </w:r>
                        </w:p>
                        <w:p w:rsidR="00B4300B" w:rsidRPr="006100F9" w:rsidRDefault="00B4300B" w:rsidP="00ED66CD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6100F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29574 Ebstorf</w:t>
                          </w:r>
                        </w:p>
                        <w:p w:rsidR="00B4300B" w:rsidRPr="00EF5F15" w:rsidRDefault="00B4300B" w:rsidP="00ED66CD">
                          <w:pP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6100F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Tel. 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058</w:t>
                          </w:r>
                          <w:r w:rsidRPr="00EF5F15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 39</w:t>
                          </w:r>
                          <w:r w:rsidRPr="00EF5F15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91</w:t>
                          </w:r>
                        </w:p>
                        <w:p w:rsidR="00B4300B" w:rsidRPr="00EF5F15" w:rsidRDefault="00B4300B" w:rsidP="00ED66CD">
                          <w:pP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   Fax. 0</w:t>
                          </w:r>
                          <w:r w:rsidRPr="00EF5F15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5822 3075</w:t>
                          </w:r>
                        </w:p>
                        <w:p w:rsidR="00B4300B" w:rsidRPr="00EF5F15" w:rsidRDefault="00B4300B" w:rsidP="00ED66CD">
                          <w:pPr>
                            <w:spacing w:before="60"/>
                            <w:rPr>
                              <w:rFonts w:cs="Arial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EF5F15">
                            <w:rPr>
                              <w:rFonts w:cs="Arial"/>
                              <w:b/>
                              <w:sz w:val="16"/>
                              <w:szCs w:val="16"/>
                              <w:lang w:val="en-US"/>
                            </w:rPr>
                            <w:t>www.georgsanstalt.de</w:t>
                          </w:r>
                        </w:p>
                        <w:p w:rsidR="00B4300B" w:rsidRPr="00EF5F15" w:rsidRDefault="00B4300B" w:rsidP="00ED66CD">
                          <w:pP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EF5F15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   info@georgsanstalt.de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85.75pt;margin-top:-26.85pt;width:99pt;height:142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" stroked="f">
              <v:textbox inset="0,0,0,0">
                <w:txbxContent>
                  <w:p w:rsidR="00B4300B" w:rsidRPr="006100F9" w:rsidRDefault="00B4300B" w:rsidP="00ED66CD">
                    <w:pPr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6100F9">
                      <w:rPr>
                        <w:rFonts w:cs="Arial"/>
                        <w:b/>
                        <w:sz w:val="16"/>
                        <w:szCs w:val="16"/>
                      </w:rPr>
                      <w:t>Hauptstandort</w:t>
                    </w:r>
                  </w:p>
                  <w:p w:rsidR="00B4300B" w:rsidRPr="006100F9" w:rsidRDefault="00B4300B" w:rsidP="00ED66CD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6100F9">
                      <w:rPr>
                        <w:rFonts w:cs="Arial"/>
                        <w:sz w:val="16"/>
                        <w:szCs w:val="16"/>
                      </w:rPr>
                      <w:t xml:space="preserve">   Esterholzer Str. 71</w:t>
                    </w:r>
                  </w:p>
                  <w:p w:rsidR="00B4300B" w:rsidRPr="006100F9" w:rsidRDefault="00B4300B" w:rsidP="00ED66CD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6100F9">
                      <w:rPr>
                        <w:rFonts w:cs="Arial"/>
                        <w:sz w:val="16"/>
                        <w:szCs w:val="16"/>
                      </w:rPr>
                      <w:t xml:space="preserve">   29525 Uelzen</w:t>
                    </w:r>
                  </w:p>
                  <w:p w:rsidR="00B4300B" w:rsidRPr="006100F9" w:rsidRDefault="00B4300B" w:rsidP="00ED66CD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 xml:space="preserve">   Tel.  0581 971235-0</w:t>
                    </w:r>
                  </w:p>
                  <w:p w:rsidR="00B4300B" w:rsidRPr="006100F9" w:rsidRDefault="00B4300B" w:rsidP="00ED66CD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 xml:space="preserve">   Fax. 0581 971235-63</w:t>
                    </w:r>
                  </w:p>
                  <w:p w:rsidR="00B4300B" w:rsidRPr="006100F9" w:rsidRDefault="00B4300B" w:rsidP="00ED66CD">
                    <w:pPr>
                      <w:spacing w:before="6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6100F9">
                      <w:rPr>
                        <w:rFonts w:cs="Arial"/>
                        <w:b/>
                        <w:sz w:val="16"/>
                        <w:szCs w:val="16"/>
                      </w:rPr>
                      <w:t>Standort Ebstorf</w:t>
                    </w:r>
                  </w:p>
                  <w:p w:rsidR="00B4300B" w:rsidRPr="006100F9" w:rsidRDefault="00B4300B" w:rsidP="00ED66CD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6100F9">
                      <w:rPr>
                        <w:rFonts w:cs="Arial"/>
                        <w:sz w:val="16"/>
                        <w:szCs w:val="16"/>
                      </w:rPr>
                      <w:t xml:space="preserve">   Fischerstraße 1</w:t>
                    </w:r>
                  </w:p>
                  <w:p w:rsidR="00B4300B" w:rsidRPr="006100F9" w:rsidRDefault="00B4300B" w:rsidP="00ED66CD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6100F9">
                      <w:rPr>
                        <w:rFonts w:cs="Arial"/>
                        <w:sz w:val="16"/>
                        <w:szCs w:val="16"/>
                      </w:rPr>
                      <w:t xml:space="preserve">   29574 Ebstorf</w:t>
                    </w:r>
                  </w:p>
                  <w:p w:rsidR="00B4300B" w:rsidRPr="00EF5F15" w:rsidRDefault="00B4300B" w:rsidP="00ED66CD">
                    <w:pPr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6100F9">
                      <w:rPr>
                        <w:rFonts w:cs="Arial"/>
                        <w:sz w:val="16"/>
                        <w:szCs w:val="16"/>
                      </w:rPr>
                      <w:t xml:space="preserve">   Tel. 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058</w:t>
                    </w:r>
                    <w:r w:rsidRPr="00EF5F15">
                      <w:rPr>
                        <w:rFonts w:cs="Arial"/>
                        <w:sz w:val="16"/>
                        <w:szCs w:val="16"/>
                        <w:lang w:val="en-US"/>
                      </w:rPr>
                      <w:t>22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39</w:t>
                    </w:r>
                    <w:r w:rsidRPr="00EF5F15">
                      <w:rPr>
                        <w:rFonts w:cs="Arial"/>
                        <w:sz w:val="16"/>
                        <w:szCs w:val="16"/>
                        <w:lang w:val="en-US"/>
                      </w:rPr>
                      <w:t>91</w:t>
                    </w:r>
                  </w:p>
                  <w:p w:rsidR="00B4300B" w:rsidRPr="00EF5F15" w:rsidRDefault="00B4300B" w:rsidP="00ED66CD">
                    <w:pPr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  Fax. 0</w:t>
                    </w:r>
                    <w:r w:rsidRPr="00EF5F15">
                      <w:rPr>
                        <w:rFonts w:cs="Arial"/>
                        <w:sz w:val="16"/>
                        <w:szCs w:val="16"/>
                        <w:lang w:val="en-US"/>
                      </w:rPr>
                      <w:t>5822 3075</w:t>
                    </w:r>
                  </w:p>
                  <w:p w:rsidR="00B4300B" w:rsidRPr="00EF5F15" w:rsidRDefault="00B4300B" w:rsidP="00ED66CD">
                    <w:pPr>
                      <w:spacing w:before="60"/>
                      <w:rPr>
                        <w:rFonts w:cs="Arial"/>
                        <w:b/>
                        <w:sz w:val="16"/>
                        <w:szCs w:val="16"/>
                        <w:lang w:val="en-US"/>
                      </w:rPr>
                    </w:pPr>
                    <w:r w:rsidRPr="00EF5F15">
                      <w:rPr>
                        <w:rFonts w:cs="Arial"/>
                        <w:b/>
                        <w:sz w:val="16"/>
                        <w:szCs w:val="16"/>
                        <w:lang w:val="en-US"/>
                      </w:rPr>
                      <w:t>www.georgsanstalt.de</w:t>
                    </w:r>
                  </w:p>
                  <w:p w:rsidR="00B4300B" w:rsidRPr="00EF5F15" w:rsidRDefault="00B4300B" w:rsidP="00ED66CD">
                    <w:pPr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EF5F15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  info@georgsanstalt.de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-311150</wp:posOffset>
          </wp:positionV>
          <wp:extent cx="3130550" cy="1155700"/>
          <wp:effectExtent l="0" t="0" r="0" b="0"/>
          <wp:wrapNone/>
          <wp:docPr id="3" name="Bild 9" descr="georgsanstalt-logo-r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georgsanstalt-logo-r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0550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86359"/>
    <w:multiLevelType w:val="hybridMultilevel"/>
    <w:tmpl w:val="DD908790"/>
    <w:lvl w:ilvl="0" w:tplc="5D1A32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FB4183"/>
    <w:multiLevelType w:val="singleLevel"/>
    <w:tmpl w:val="E27EB046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7DAA3F35"/>
    <w:multiLevelType w:val="hybridMultilevel"/>
    <w:tmpl w:val="5074DD10"/>
    <w:lvl w:ilvl="0" w:tplc="E3CE00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9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3A"/>
    <w:rsid w:val="000A0291"/>
    <w:rsid w:val="00116B52"/>
    <w:rsid w:val="00117CCA"/>
    <w:rsid w:val="001603D4"/>
    <w:rsid w:val="001811D1"/>
    <w:rsid w:val="001837EA"/>
    <w:rsid w:val="001D66FA"/>
    <w:rsid w:val="0024230B"/>
    <w:rsid w:val="00273DCD"/>
    <w:rsid w:val="002B5256"/>
    <w:rsid w:val="002B702D"/>
    <w:rsid w:val="002C11CF"/>
    <w:rsid w:val="00441DE2"/>
    <w:rsid w:val="00481CD9"/>
    <w:rsid w:val="005A340A"/>
    <w:rsid w:val="005A757D"/>
    <w:rsid w:val="005B32F4"/>
    <w:rsid w:val="005B64A1"/>
    <w:rsid w:val="005C6A93"/>
    <w:rsid w:val="00601642"/>
    <w:rsid w:val="006100F9"/>
    <w:rsid w:val="00611B9E"/>
    <w:rsid w:val="00641750"/>
    <w:rsid w:val="00657CA0"/>
    <w:rsid w:val="006C7FDA"/>
    <w:rsid w:val="00730426"/>
    <w:rsid w:val="0075225E"/>
    <w:rsid w:val="00753DBD"/>
    <w:rsid w:val="00762F81"/>
    <w:rsid w:val="007B716B"/>
    <w:rsid w:val="007C4F00"/>
    <w:rsid w:val="00845D3A"/>
    <w:rsid w:val="008E09F9"/>
    <w:rsid w:val="008E60B0"/>
    <w:rsid w:val="00983D42"/>
    <w:rsid w:val="009D0369"/>
    <w:rsid w:val="00A2233B"/>
    <w:rsid w:val="00AF4F81"/>
    <w:rsid w:val="00B13564"/>
    <w:rsid w:val="00B4300B"/>
    <w:rsid w:val="00C93A6A"/>
    <w:rsid w:val="00CA258E"/>
    <w:rsid w:val="00CA557B"/>
    <w:rsid w:val="00D46C5D"/>
    <w:rsid w:val="00D612EA"/>
    <w:rsid w:val="00DA4151"/>
    <w:rsid w:val="00DD4E1D"/>
    <w:rsid w:val="00DE2822"/>
    <w:rsid w:val="00E04269"/>
    <w:rsid w:val="00EC2903"/>
    <w:rsid w:val="00ED66CD"/>
    <w:rsid w:val="00EF1120"/>
    <w:rsid w:val="00EF5F15"/>
    <w:rsid w:val="00FD3510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AE93D6-93E6-4E8A-899C-FCB30C54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0426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OfficinaSans" w:hAnsi="OfficinaSans"/>
      <w:i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OfficinaSans" w:hAnsi="OfficinaSans"/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OfficinaSans" w:hAnsi="OfficinaSans"/>
      <w:b/>
      <w:i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sz w:val="16"/>
      <w:u w:val="single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sz w:val="24"/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after="130"/>
    </w:pPr>
    <w:rPr>
      <w:rFonts w:ascii="VBCOfficinaSans" w:hAnsi="VBCOfficinaSans"/>
      <w:sz w:val="22"/>
    </w:rPr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40" w:lineRule="atLeast"/>
      <w:jc w:val="both"/>
    </w:pPr>
    <w:rPr>
      <w:rFonts w:ascii="Garamond" w:hAnsi="Garamond"/>
      <w:kern w:val="18"/>
    </w:rPr>
  </w:style>
  <w:style w:type="paragraph" w:customStyle="1" w:styleId="Betreffzeile">
    <w:name w:val="Betreffzeile"/>
    <w:basedOn w:val="Standard"/>
    <w:pPr>
      <w:spacing w:after="530"/>
    </w:pPr>
    <w:rPr>
      <w:rFonts w:ascii="VBCOfficinaSans" w:hAnsi="VBCOfficinaSans"/>
      <w:b/>
      <w:sz w:val="22"/>
    </w:rPr>
  </w:style>
  <w:style w:type="paragraph" w:styleId="Anrede">
    <w:name w:val="Salutation"/>
    <w:basedOn w:val="Standard"/>
    <w:next w:val="Standard"/>
    <w:rPr>
      <w:rFonts w:ascii="Frutiger-Roman" w:hAnsi="Frutiger-Roman"/>
    </w:rPr>
  </w:style>
  <w:style w:type="paragraph" w:styleId="Gruformel">
    <w:name w:val="Closing"/>
    <w:basedOn w:val="Standard"/>
    <w:rPr>
      <w:rFonts w:ascii="Frutiger-Roman" w:hAnsi="Frutiger-Roman"/>
    </w:rPr>
  </w:style>
  <w:style w:type="paragraph" w:styleId="Unterschrift">
    <w:name w:val="Signature"/>
    <w:basedOn w:val="Standard"/>
    <w:rPr>
      <w:rFonts w:ascii="VBCOfficinaSans" w:hAnsi="VBCOfficinaSans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Pr>
      <w:sz w:val="24"/>
    </w:rPr>
  </w:style>
  <w:style w:type="paragraph" w:styleId="Sprechblasentext">
    <w:name w:val="Balloon Text"/>
    <w:basedOn w:val="Standard"/>
    <w:semiHidden/>
    <w:rsid w:val="00AF4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u%20Peters\Downloads\Freistellung%20vom%20Unterricht%20Antra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Freistellung vom Unterricht Antrag</Template>
  <TotalTime>0</TotalTime>
  <Pages>1</Pages>
  <Words>178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Georgsanstalt Briefvorlage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Georgsanstalt Briefvorlage</dc:title>
  <dc:subject/>
  <dc:creator>Frau Peters</dc:creator>
  <cp:keywords/>
  <dc:description/>
  <cp:lastModifiedBy>Frau Peters</cp:lastModifiedBy>
  <cp:revision>2</cp:revision>
  <cp:lastPrinted>2025-06-12T07:41:00Z</cp:lastPrinted>
  <dcterms:created xsi:type="dcterms:W3CDTF">2026-03-13T08:08:00Z</dcterms:created>
  <dcterms:modified xsi:type="dcterms:W3CDTF">2026-03-13T08:08:00Z</dcterms:modified>
</cp:coreProperties>
</file>